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7B7CC54D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1A03348B" w14:textId="77777777" w:rsidR="00163AB6" w:rsidRPr="003169BE" w:rsidRDefault="00163AB6" w:rsidP="00163AB6">
            <w:pPr>
              <w:jc w:val="center"/>
              <w:rPr>
                <w:rFonts w:ascii="Modern Love" w:hAnsi="Modern Love"/>
                <w:color w:val="00AA48"/>
                <w:sz w:val="52"/>
                <w:szCs w:val="52"/>
              </w:rPr>
            </w:pPr>
            <w:r w:rsidRPr="003169BE">
              <w:rPr>
                <w:rFonts w:ascii="Modern Love" w:hAnsi="Modern Love"/>
                <w:color w:val="00AA48"/>
                <w:sz w:val="52"/>
                <w:szCs w:val="52"/>
              </w:rPr>
              <w:t xml:space="preserve">You are invited to the </w:t>
            </w:r>
          </w:p>
          <w:p w14:paraId="2CDBAEAC" w14:textId="77777777" w:rsidR="00163AB6" w:rsidRPr="00AC0110" w:rsidRDefault="00163AB6" w:rsidP="00163AB6">
            <w:pPr>
              <w:jc w:val="center"/>
              <w:rPr>
                <w:rFonts w:ascii="Modern Love" w:hAnsi="Modern Love"/>
                <w:color w:val="E71903"/>
                <w:sz w:val="72"/>
                <w:szCs w:val="72"/>
              </w:rPr>
            </w:pPr>
            <w:r w:rsidRPr="00AC0110">
              <w:rPr>
                <w:rFonts w:ascii="Modern Love" w:hAnsi="Modern Love"/>
                <w:color w:val="E71903"/>
                <w:sz w:val="72"/>
                <w:szCs w:val="72"/>
              </w:rPr>
              <w:t>Highlands / Caveat</w:t>
            </w:r>
          </w:p>
          <w:p w14:paraId="6485CE42" w14:textId="77777777" w:rsidR="00163AB6" w:rsidRPr="00AC0110" w:rsidRDefault="00163AB6" w:rsidP="00163AB6">
            <w:pPr>
              <w:jc w:val="center"/>
              <w:rPr>
                <w:rFonts w:ascii="Modern Love" w:hAnsi="Modern Love"/>
                <w:sz w:val="10"/>
                <w:szCs w:val="10"/>
              </w:rPr>
            </w:pPr>
          </w:p>
          <w:p w14:paraId="00A09768" w14:textId="3B570887" w:rsidR="00163AB6" w:rsidRPr="003169BE" w:rsidRDefault="00163AB6" w:rsidP="00163AB6">
            <w:pPr>
              <w:ind w:left="0" w:right="28"/>
              <w:jc w:val="center"/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</w:pPr>
            <w:r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>End of Year Family Get Together</w:t>
            </w:r>
            <w:r w:rsid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>.</w:t>
            </w:r>
            <w:r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 xml:space="preserve"> We invite all</w:t>
            </w:r>
            <w:r w:rsidR="003169BE"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 xml:space="preserve"> of the Highlands/Caveat </w:t>
            </w:r>
            <w:r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>community members</w:t>
            </w:r>
            <w:r w:rsidR="003169BE"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>, family</w:t>
            </w:r>
            <w:r w:rsidRPr="003169BE">
              <w:rPr>
                <w:rFonts w:ascii="Modern Love" w:hAnsi="Modern Love"/>
                <w:b/>
                <w:bCs/>
                <w:color w:val="00AA48"/>
                <w:sz w:val="48"/>
                <w:szCs w:val="48"/>
              </w:rPr>
              <w:t xml:space="preserve"> and groups to attend </w:t>
            </w:r>
          </w:p>
          <w:p w14:paraId="0041E863" w14:textId="6208577E" w:rsidR="00AF300E" w:rsidRPr="003169BE" w:rsidRDefault="00AF300E" w:rsidP="003169BE">
            <w:pPr>
              <w:pStyle w:val="Title"/>
              <w:ind w:left="0" w:right="28"/>
              <w:jc w:val="left"/>
              <w:rPr>
                <w:sz w:val="10"/>
                <w:szCs w:val="10"/>
              </w:rPr>
            </w:pPr>
          </w:p>
        </w:tc>
      </w:tr>
      <w:tr w:rsidR="00EE51F6" w:rsidRPr="009F4850" w14:paraId="69C5BD39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33B5D2A1" w14:textId="6DB7A117" w:rsidR="00163AB6" w:rsidRPr="003169BE" w:rsidRDefault="00163AB6" w:rsidP="00163AB6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3169BE">
              <w:rPr>
                <w:rFonts w:ascii="Comic Sans MS" w:hAnsi="Comic Sans MS"/>
                <w:b/>
                <w:bCs/>
                <w:sz w:val="40"/>
                <w:szCs w:val="40"/>
              </w:rPr>
              <w:t>Saturday 13</w:t>
            </w:r>
            <w:r w:rsidRPr="003169BE">
              <w:rPr>
                <w:rFonts w:ascii="Comic Sans MS" w:hAnsi="Comic Sans MS"/>
                <w:b/>
                <w:bCs/>
                <w:sz w:val="40"/>
                <w:szCs w:val="40"/>
                <w:vertAlign w:val="superscript"/>
              </w:rPr>
              <w:t>th</w:t>
            </w:r>
            <w:r w:rsidRPr="003169BE">
              <w:rPr>
                <w:rFonts w:ascii="Comic Sans MS" w:hAnsi="Comic Sans MS"/>
                <w:b/>
                <w:bCs/>
                <w:sz w:val="40"/>
                <w:szCs w:val="40"/>
              </w:rPr>
              <w:t xml:space="preserve"> December 6:00pm</w:t>
            </w:r>
          </w:p>
          <w:p w14:paraId="615E3CD5" w14:textId="77777777" w:rsidR="00163AB6" w:rsidRPr="003169BE" w:rsidRDefault="00163AB6" w:rsidP="00163AB6">
            <w:pPr>
              <w:jc w:val="center"/>
              <w:rPr>
                <w:rFonts w:ascii="Comic Sans MS" w:hAnsi="Comic Sans MS"/>
                <w:b/>
                <w:bCs/>
                <w:sz w:val="40"/>
                <w:szCs w:val="40"/>
              </w:rPr>
            </w:pPr>
            <w:r w:rsidRPr="003169BE">
              <w:rPr>
                <w:rFonts w:ascii="Comic Sans MS" w:hAnsi="Comic Sans MS"/>
                <w:b/>
                <w:bCs/>
                <w:sz w:val="40"/>
                <w:szCs w:val="40"/>
              </w:rPr>
              <w:t>Highlands Community Hall</w:t>
            </w:r>
          </w:p>
          <w:p w14:paraId="274E008A" w14:textId="740E8971" w:rsidR="00EE51F6" w:rsidRPr="003169BE" w:rsidRDefault="00AC0110" w:rsidP="000F3631">
            <w:pPr>
              <w:pStyle w:val="Address"/>
              <w:rPr>
                <w:rFonts w:ascii="Comic Sans MS" w:hAnsi="Comic Sans MS"/>
                <w:sz w:val="36"/>
                <w:szCs w:val="22"/>
              </w:rPr>
            </w:pPr>
            <w:r w:rsidRPr="003169BE">
              <w:rPr>
                <w:rFonts w:ascii="Comic Sans MS" w:hAnsi="Comic Sans MS"/>
                <w:sz w:val="36"/>
                <w:szCs w:val="22"/>
              </w:rPr>
              <w:t xml:space="preserve">Including the screening of </w:t>
            </w:r>
            <w:r w:rsidRPr="003169BE">
              <w:rPr>
                <w:rFonts w:ascii="Comic Sans MS" w:hAnsi="Comic Sans MS"/>
                <w:b/>
                <w:bCs/>
                <w:i/>
                <w:iCs/>
                <w:sz w:val="36"/>
                <w:szCs w:val="22"/>
              </w:rPr>
              <w:t xml:space="preserve">Runt, </w:t>
            </w:r>
            <w:r w:rsidRPr="003169BE">
              <w:rPr>
                <w:rFonts w:ascii="Comic Sans MS" w:hAnsi="Comic Sans MS"/>
                <w:sz w:val="36"/>
                <w:szCs w:val="22"/>
              </w:rPr>
              <w:t>a heartwarming Australian film about a clever dog and a determined young girl.</w:t>
            </w:r>
            <w:r w:rsidR="00CD1E36">
              <w:rPr>
                <w:rFonts w:ascii="Comic Sans MS" w:hAnsi="Comic Sans MS"/>
                <w:sz w:val="36"/>
                <w:szCs w:val="22"/>
              </w:rPr>
              <w:t xml:space="preserve"> </w:t>
            </w:r>
            <w:r w:rsidR="00CD1E36" w:rsidRPr="00CD1E36">
              <w:rPr>
                <w:rFonts w:ascii="Comic Sans MS" w:hAnsi="Comic Sans MS"/>
                <w:sz w:val="28"/>
                <w:szCs w:val="18"/>
              </w:rPr>
              <w:t>(See flyer)</w:t>
            </w:r>
          </w:p>
          <w:p w14:paraId="14B7C9CF" w14:textId="12418496" w:rsidR="003169BE" w:rsidRPr="003169BE" w:rsidRDefault="003169BE" w:rsidP="000F3631">
            <w:pPr>
              <w:pStyle w:val="Address"/>
              <w:rPr>
                <w:sz w:val="24"/>
                <w:szCs w:val="16"/>
              </w:rPr>
            </w:pPr>
          </w:p>
        </w:tc>
      </w:tr>
      <w:tr w:rsidR="004B3C21" w:rsidRPr="004B3C21" w14:paraId="266FB7B9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1F9284B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2E8BB75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10636C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5D3120F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59CBEEA8" w14:textId="6A2919A9" w:rsidR="00163AB6" w:rsidRPr="00AC0110" w:rsidRDefault="00CD1E36" w:rsidP="00163AB6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92B41CE" wp14:editId="427C2AE4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463550</wp:posOffset>
                  </wp:positionV>
                  <wp:extent cx="419100" cy="419100"/>
                  <wp:effectExtent l="0" t="0" r="0" b="0"/>
                  <wp:wrapNone/>
                  <wp:docPr id="401653689" name="Graphic 3" descr="W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53689" name="Graphic 401653689" descr="Wine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AB6" w:rsidRPr="00AC0110">
              <w:rPr>
                <w:rFonts w:ascii="Comic Sans MS" w:hAnsi="Comic Sans MS"/>
                <w:b/>
                <w:bCs/>
                <w:sz w:val="40"/>
                <w:szCs w:val="40"/>
              </w:rPr>
              <w:t>Provided</w:t>
            </w:r>
            <w:r w:rsidR="00163AB6" w:rsidRPr="00AC0110">
              <w:rPr>
                <w:rFonts w:ascii="Comic Sans MS" w:hAnsi="Comic Sans MS"/>
                <w:sz w:val="40"/>
                <w:szCs w:val="40"/>
              </w:rPr>
              <w:t xml:space="preserve"> </w:t>
            </w:r>
            <w:r w:rsidR="003169BE">
              <w:rPr>
                <w:rFonts w:ascii="Comic Sans MS" w:hAnsi="Comic Sans MS"/>
                <w:sz w:val="40"/>
                <w:szCs w:val="40"/>
              </w:rPr>
              <w:t>–</w:t>
            </w:r>
            <w:r w:rsidR="00163AB6" w:rsidRPr="00AC0110">
              <w:rPr>
                <w:rFonts w:ascii="Comic Sans MS" w:hAnsi="Comic Sans MS"/>
                <w:sz w:val="40"/>
                <w:szCs w:val="40"/>
              </w:rPr>
              <w:t xml:space="preserve"> </w:t>
            </w:r>
            <w:r w:rsidR="00163AB6" w:rsidRPr="003169BE">
              <w:rPr>
                <w:rFonts w:ascii="Comic Sans MS" w:hAnsi="Comic Sans MS"/>
                <w:szCs w:val="32"/>
              </w:rPr>
              <w:t>BBQ</w:t>
            </w:r>
            <w:r w:rsidR="003169BE">
              <w:rPr>
                <w:rFonts w:ascii="Comic Sans MS" w:hAnsi="Comic Sans MS"/>
                <w:noProof/>
                <w:szCs w:val="32"/>
              </w:rPr>
              <w:drawing>
                <wp:inline distT="0" distB="0" distL="0" distR="0" wp14:anchorId="2D1B2AB1" wp14:editId="4B28E9C4">
                  <wp:extent cx="357188" cy="357188"/>
                  <wp:effectExtent l="0" t="0" r="5080" b="5080"/>
                  <wp:docPr id="1873378482" name="Graphic 2" descr="Burger and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378482" name="Graphic 1873378482" descr="Burger and drink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25" cy="35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9BE">
              <w:rPr>
                <w:rFonts w:ascii="Comic Sans MS" w:hAnsi="Comic Sans MS"/>
                <w:szCs w:val="32"/>
              </w:rPr>
              <w:t>-</w:t>
            </w:r>
            <w:r w:rsidR="00163AB6" w:rsidRPr="003169BE">
              <w:rPr>
                <w:rFonts w:ascii="Comic Sans MS" w:hAnsi="Comic Sans MS"/>
                <w:szCs w:val="32"/>
              </w:rPr>
              <w:t>soft drinks</w:t>
            </w:r>
            <w:r w:rsidR="003169BE">
              <w:rPr>
                <w:rFonts w:ascii="Comic Sans MS" w:hAnsi="Comic Sans MS"/>
                <w:szCs w:val="32"/>
              </w:rPr>
              <w:t>-</w:t>
            </w:r>
            <w:r w:rsidR="00163AB6" w:rsidRPr="003169BE">
              <w:rPr>
                <w:rFonts w:ascii="Comic Sans MS" w:hAnsi="Comic Sans MS"/>
                <w:szCs w:val="32"/>
              </w:rPr>
              <w:t xml:space="preserve">ice creams </w:t>
            </w:r>
            <w:r w:rsidR="003169BE"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5655916" wp14:editId="21188F32">
                  <wp:extent cx="371475" cy="371475"/>
                  <wp:effectExtent l="0" t="0" r="0" b="9525"/>
                  <wp:docPr id="271537749" name="Graphic 1" descr="Popsi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537749" name="Graphic 271537749" descr="Popsicle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29" cy="37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F7FDD" w14:textId="7FB4376B" w:rsidR="00163AB6" w:rsidRPr="00AC0110" w:rsidRDefault="00CD1E36" w:rsidP="00163AB6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584C4C25" wp14:editId="1AD81B8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13970</wp:posOffset>
                  </wp:positionV>
                  <wp:extent cx="452120" cy="452120"/>
                  <wp:effectExtent l="0" t="0" r="0" b="5080"/>
                  <wp:wrapNone/>
                  <wp:docPr id="657366462" name="Graphic 4" descr="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66462" name="Graphic 657366462" descr="Bottle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3AB6" w:rsidRPr="00AC0110">
              <w:rPr>
                <w:rFonts w:ascii="Comic Sans MS" w:hAnsi="Comic Sans MS"/>
                <w:b/>
                <w:bCs/>
                <w:sz w:val="40"/>
                <w:szCs w:val="40"/>
              </w:rPr>
              <w:t>BYO</w:t>
            </w:r>
            <w:r w:rsidR="00163AB6" w:rsidRPr="00AC0110">
              <w:rPr>
                <w:rFonts w:ascii="Comic Sans MS" w:hAnsi="Comic Sans MS"/>
                <w:sz w:val="40"/>
                <w:szCs w:val="40"/>
              </w:rPr>
              <w:t xml:space="preserve"> </w:t>
            </w:r>
            <w:r w:rsidR="00163AB6" w:rsidRPr="003169BE">
              <w:rPr>
                <w:rFonts w:ascii="Comic Sans MS" w:hAnsi="Comic Sans MS"/>
                <w:szCs w:val="32"/>
              </w:rPr>
              <w:t>beer</w:t>
            </w:r>
            <w:r>
              <w:rPr>
                <w:rFonts w:ascii="Comic Sans MS" w:hAnsi="Comic Sans MS"/>
                <w:sz w:val="28"/>
                <w:szCs w:val="28"/>
              </w:rPr>
              <w:t xml:space="preserve">, </w:t>
            </w:r>
            <w:r w:rsidR="00163AB6" w:rsidRPr="003169BE">
              <w:rPr>
                <w:rFonts w:ascii="Comic Sans MS" w:hAnsi="Comic Sans MS"/>
                <w:szCs w:val="32"/>
              </w:rPr>
              <w:t>wine</w:t>
            </w:r>
            <w:r>
              <w:rPr>
                <w:rFonts w:ascii="Comic Sans MS" w:hAnsi="Comic Sans MS"/>
                <w:szCs w:val="32"/>
              </w:rPr>
              <w:t xml:space="preserve"> &amp; </w:t>
            </w:r>
            <w:proofErr w:type="gramStart"/>
            <w:r>
              <w:rPr>
                <w:rFonts w:ascii="Comic Sans MS" w:hAnsi="Comic Sans MS"/>
                <w:szCs w:val="32"/>
              </w:rPr>
              <w:t>glasses</w:t>
            </w:r>
            <w:r w:rsidRPr="003169BE">
              <w:rPr>
                <w:rFonts w:ascii="Comic Sans MS" w:hAnsi="Comic Sans MS"/>
                <w:szCs w:val="32"/>
              </w:rPr>
              <w:t>,</w:t>
            </w:r>
            <w:r>
              <w:rPr>
                <w:rFonts w:ascii="Comic Sans MS" w:hAnsi="Comic Sans MS"/>
                <w:szCs w:val="32"/>
              </w:rPr>
              <w:t xml:space="preserve">   </w:t>
            </w:r>
            <w:proofErr w:type="gramEnd"/>
            <w:r>
              <w:rPr>
                <w:rFonts w:ascii="Comic Sans MS" w:hAnsi="Comic Sans MS"/>
                <w:szCs w:val="32"/>
              </w:rPr>
              <w:t xml:space="preserve">   </w:t>
            </w:r>
            <w:r w:rsidR="00163AB6" w:rsidRPr="003169BE">
              <w:rPr>
                <w:rFonts w:ascii="Comic Sans MS" w:hAnsi="Comic Sans MS"/>
                <w:szCs w:val="32"/>
              </w:rPr>
              <w:t>chair</w:t>
            </w:r>
            <w:r w:rsidR="003169BE">
              <w:rPr>
                <w:rFonts w:ascii="Comic Sans MS" w:hAnsi="Comic Sans MS"/>
                <w:szCs w:val="32"/>
              </w:rPr>
              <w:t>s</w:t>
            </w:r>
            <w:r w:rsidR="00163AB6" w:rsidRPr="003169BE">
              <w:rPr>
                <w:rFonts w:ascii="Comic Sans MS" w:hAnsi="Comic Sans MS"/>
                <w:szCs w:val="32"/>
              </w:rPr>
              <w:t>, salad to share</w:t>
            </w:r>
          </w:p>
          <w:p w14:paraId="26E808BA" w14:textId="38FFB733" w:rsidR="00EE51F6" w:rsidRPr="000F3631" w:rsidRDefault="00EE51F6" w:rsidP="000F3631">
            <w:pPr>
              <w:pStyle w:val="RSVP"/>
            </w:pPr>
          </w:p>
          <w:p w14:paraId="2EA39D37" w14:textId="7F37ED95" w:rsidR="00EE51F6" w:rsidRPr="000F3631" w:rsidRDefault="00EE51F6" w:rsidP="000F3631">
            <w:pPr>
              <w:pStyle w:val="RSVP"/>
            </w:pPr>
          </w:p>
        </w:tc>
      </w:tr>
    </w:tbl>
    <w:p w14:paraId="1D68A371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7"/>
      <w:headerReference w:type="first" r:id="rId18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2C60E" w14:textId="77777777" w:rsidR="0044687B" w:rsidRDefault="0044687B">
      <w:pPr>
        <w:spacing w:before="0"/>
      </w:pPr>
      <w:r>
        <w:separator/>
      </w:r>
    </w:p>
  </w:endnote>
  <w:endnote w:type="continuationSeparator" w:id="0">
    <w:p w14:paraId="6981565B" w14:textId="77777777" w:rsidR="0044687B" w:rsidRDefault="0044687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7B44C" w14:textId="77777777" w:rsidR="0044687B" w:rsidRDefault="0044687B">
      <w:pPr>
        <w:spacing w:before="0"/>
      </w:pPr>
      <w:r>
        <w:separator/>
      </w:r>
    </w:p>
  </w:footnote>
  <w:footnote w:type="continuationSeparator" w:id="0">
    <w:p w14:paraId="20F2D4F1" w14:textId="77777777" w:rsidR="0044687B" w:rsidRDefault="0044687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43433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8E4B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FA7828" wp14:editId="05E084E8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95B230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B6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63AB6"/>
    <w:rsid w:val="00296DC4"/>
    <w:rsid w:val="002D3176"/>
    <w:rsid w:val="00301E94"/>
    <w:rsid w:val="00302252"/>
    <w:rsid w:val="003146EC"/>
    <w:rsid w:val="003169BE"/>
    <w:rsid w:val="00323CAC"/>
    <w:rsid w:val="003742CB"/>
    <w:rsid w:val="003B2720"/>
    <w:rsid w:val="003E6DF0"/>
    <w:rsid w:val="004008C9"/>
    <w:rsid w:val="00404A32"/>
    <w:rsid w:val="00417FC5"/>
    <w:rsid w:val="0044687B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872A1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C0110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CD1E36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414081"/>
  <w15:chartTrackingRefBased/>
  <w15:docId w15:val="{64524267-CF14-4591-8D91-6F901734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yle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51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Arnold</dc:creator>
  <cp:keywords/>
  <cp:lastModifiedBy>Gayle Arnold</cp:lastModifiedBy>
  <cp:revision>1</cp:revision>
  <dcterms:created xsi:type="dcterms:W3CDTF">2025-11-13T02:31:00Z</dcterms:created>
  <dcterms:modified xsi:type="dcterms:W3CDTF">2025-11-13T03:24:00Z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